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C98" w:rsidRDefault="00B40C98" w:rsidP="00B40C98">
      <w:pPr>
        <w:pStyle w:val="TEKSTZacznikido"/>
        <w:ind w:left="6946"/>
      </w:pPr>
      <w:bookmarkStart w:id="0" w:name="_GoBack"/>
      <w:bookmarkEnd w:id="0"/>
      <w:r w:rsidRPr="00E35579">
        <w:t xml:space="preserve">Załącznik </w:t>
      </w:r>
    </w:p>
    <w:p w:rsidR="00B40C98" w:rsidRDefault="00B40C98" w:rsidP="00B40C98">
      <w:pPr>
        <w:pStyle w:val="TEKSTZacznikido"/>
        <w:ind w:left="6946"/>
      </w:pPr>
      <w:r w:rsidRPr="00E35579">
        <w:t xml:space="preserve">do ustawy </w:t>
      </w:r>
    </w:p>
    <w:p w:rsidR="00B40C98" w:rsidRDefault="00B40C98" w:rsidP="00B40C98">
      <w:pPr>
        <w:pStyle w:val="TEKSTZacznikido"/>
        <w:ind w:left="6946"/>
      </w:pPr>
      <w:r w:rsidRPr="00E35579">
        <w:t>z dnia</w:t>
      </w:r>
      <w:r>
        <w:t xml:space="preserve"> </w:t>
      </w:r>
    </w:p>
    <w:p w:rsidR="00B40C98" w:rsidRDefault="00B40C98" w:rsidP="00B40C98">
      <w:pPr>
        <w:pStyle w:val="TEKSTZacznikido"/>
      </w:pPr>
    </w:p>
    <w:p w:rsidR="00B40C98" w:rsidRDefault="00B40C98" w:rsidP="00B40C98">
      <w:pPr>
        <w:pStyle w:val="OZNZACZNIKAwskazanienrzacznika"/>
      </w:pPr>
      <w:r>
        <w:t>Tabela 16a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79"/>
        <w:gridCol w:w="3544"/>
        <w:gridCol w:w="4881"/>
      </w:tblGrid>
      <w:tr w:rsidR="00B40C98" w:rsidTr="005A3433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98" w:rsidRPr="00B40C98" w:rsidRDefault="00B40C98" w:rsidP="00B40C98">
            <w:pPr>
              <w:pStyle w:val="TYTTABELItytutabeli"/>
            </w:pPr>
            <w:r w:rsidRPr="00B40C98">
              <w:t xml:space="preserve">Udostępnianie materiałów zasobu dotyczących zgłoszonych prac geodezyjnych, o których mowa w art. 12 ust. 1 pkt 3 </w:t>
            </w:r>
          </w:p>
        </w:tc>
      </w:tr>
      <w:tr w:rsidR="00B40C98" w:rsidTr="005A3433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C98" w:rsidRPr="00B40C98" w:rsidRDefault="00B40C98" w:rsidP="00B40C98">
            <w:r w:rsidRPr="00B40C98">
              <w:t>Lp.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C98" w:rsidRPr="00B40C98" w:rsidRDefault="00B40C98" w:rsidP="00B40C98">
            <w:r w:rsidRPr="00B40C98">
              <w:t>Obszar objęty zgłoszeniem pracy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98" w:rsidRPr="00B40C98" w:rsidRDefault="00B40C98" w:rsidP="00B40C98">
            <w:r w:rsidRPr="00B40C98">
              <w:t>Opłata zryczałtowana</w:t>
            </w:r>
          </w:p>
        </w:tc>
      </w:tr>
      <w:tr w:rsidR="00B40C98" w:rsidTr="005A3433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C98" w:rsidRPr="00B40C98" w:rsidRDefault="00B40C98" w:rsidP="00B40C98">
            <w: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C98" w:rsidRPr="00B40C98" w:rsidRDefault="00B40C98" w:rsidP="00B40C98">
            <w:r>
              <w:t>Do 1 ha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98" w:rsidRPr="00B40C98" w:rsidRDefault="00B40C98" w:rsidP="00B40C98">
            <w:r>
              <w:t>100,00 zł</w:t>
            </w:r>
          </w:p>
        </w:tc>
      </w:tr>
      <w:tr w:rsidR="00B40C98" w:rsidTr="005A3433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C98" w:rsidRPr="00B40C98" w:rsidRDefault="00B40C98" w:rsidP="00B40C98">
            <w: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C98" w:rsidRPr="00B40C98" w:rsidRDefault="00B40C98" w:rsidP="00B40C98">
            <w:r>
              <w:t>Powyżej 1ha do 10 ha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98" w:rsidRPr="00B40C98" w:rsidRDefault="00B40C98" w:rsidP="00B40C98">
            <w:r>
              <w:t xml:space="preserve">100,00 zł oraz dodatkowo kwota 10,00 </w:t>
            </w:r>
            <w:r w:rsidRPr="00B40C98">
              <w:t>zł za każdy rozpoczęty hektar powyżej 1 ha</w:t>
            </w:r>
          </w:p>
        </w:tc>
      </w:tr>
      <w:tr w:rsidR="00B40C98" w:rsidTr="005A3433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C98" w:rsidRPr="00B40C98" w:rsidRDefault="00B40C98" w:rsidP="00B40C98">
            <w: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0C98" w:rsidRPr="00B40C98" w:rsidRDefault="00B40C98" w:rsidP="00B40C98">
            <w:r>
              <w:t>Powyżej 10 ha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98" w:rsidRPr="00B40C98" w:rsidRDefault="00B40C98" w:rsidP="00B40C98">
            <w:r>
              <w:t>190,00 zł oraz dodatkowo kwota 5,00 zł za każdy rozpoczęty hektar powyżej 10 ha</w:t>
            </w:r>
          </w:p>
        </w:tc>
      </w:tr>
    </w:tbl>
    <w:p w:rsidR="00B40C98" w:rsidRDefault="00B40C98" w:rsidP="00B40C98"/>
    <w:sectPr w:rsidR="00B40C98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577" w:rsidRDefault="00135577">
      <w:r>
        <w:separator/>
      </w:r>
    </w:p>
  </w:endnote>
  <w:endnote w:type="continuationSeparator" w:id="0">
    <w:p w:rsidR="00135577" w:rsidRDefault="00135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577" w:rsidRDefault="00135577">
      <w:r>
        <w:separator/>
      </w:r>
    </w:p>
  </w:footnote>
  <w:footnote w:type="continuationSeparator" w:id="0">
    <w:p w:rsidR="00135577" w:rsidRDefault="001355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C9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5577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689B"/>
    <w:rsid w:val="009A0D12"/>
    <w:rsid w:val="009A1987"/>
    <w:rsid w:val="009A2BEE"/>
    <w:rsid w:val="009A5289"/>
    <w:rsid w:val="009A703A"/>
    <w:rsid w:val="009A7A53"/>
    <w:rsid w:val="009B0402"/>
    <w:rsid w:val="009B0B75"/>
    <w:rsid w:val="009B16DF"/>
    <w:rsid w:val="009B48E0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0C98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1EC6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5206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B40C98"/>
    <w:pPr>
      <w:widowControl w:val="0"/>
      <w:suppressAutoHyphens/>
      <w:autoSpaceDE w:val="0"/>
    </w:pPr>
    <w:rPr>
      <w:rFonts w:ascii="Times New Roman" w:hAnsi="Times New Roman" w:cs="Arial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autoSpaceDE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autoSpaceDE/>
    </w:pPr>
    <w:rPr>
      <w:rFonts w:ascii="Times" w:hAnsi="Times" w:cs="Times New Roman"/>
      <w:kern w:val="1"/>
      <w:szCs w:val="24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autoSpaceDE/>
    </w:pPr>
    <w:rPr>
      <w:rFonts w:ascii="Times" w:hAnsi="Times" w:cs="Times New Roman"/>
      <w:kern w:val="1"/>
      <w:szCs w:val="24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autoSpaceDE/>
    </w:pPr>
    <w:rPr>
      <w:rFonts w:ascii="Tahoma" w:hAnsi="Tahoma" w:cs="Tahoma"/>
      <w:kern w:val="1"/>
      <w:szCs w:val="16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B40C98"/>
    <w:pPr>
      <w:widowControl w:val="0"/>
      <w:suppressAutoHyphens/>
      <w:autoSpaceDE w:val="0"/>
    </w:pPr>
    <w:rPr>
      <w:rFonts w:ascii="Times New Roman" w:hAnsi="Times New Roman" w:cs="Arial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autoSpaceDE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autoSpaceDE/>
    </w:pPr>
    <w:rPr>
      <w:rFonts w:ascii="Times" w:hAnsi="Times" w:cs="Times New Roman"/>
      <w:kern w:val="1"/>
      <w:szCs w:val="24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autoSpaceDE/>
    </w:pPr>
    <w:rPr>
      <w:rFonts w:ascii="Times" w:hAnsi="Times" w:cs="Times New Roman"/>
      <w:kern w:val="1"/>
      <w:szCs w:val="24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autoSpaceDE/>
    </w:pPr>
    <w:rPr>
      <w:rFonts w:ascii="Tahoma" w:hAnsi="Tahoma" w:cs="Tahoma"/>
      <w:kern w:val="1"/>
      <w:szCs w:val="16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91039B-F3CC-486B-8823-76CC7C761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Wąsikowski Piotr</cp:lastModifiedBy>
  <cp:revision>2</cp:revision>
  <cp:lastPrinted>2012-04-23T06:39:00Z</cp:lastPrinted>
  <dcterms:created xsi:type="dcterms:W3CDTF">2019-12-18T11:33:00Z</dcterms:created>
  <dcterms:modified xsi:type="dcterms:W3CDTF">2019-12-18T11:33:00Z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